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李大庄乡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8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/>
          <w:tbl>
            <w:tblPr>
              <w:tblStyle w:val="8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李大庄乡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李大庄乡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李大庄乡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val="en-US" w:eastAsia="zh-CN"/>
                    </w:rPr>
                    <w:t>李大庄乡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李大庄乡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共有编制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李大庄乡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乡镇财政建设工作。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政府交办的其他事项。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3"/>
                    <w:bidi w:val="0"/>
                    <w:rPr>
                      <w:rFonts w:hint="eastAsia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李大庄乡政府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预算和事业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李大庄乡政府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共设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：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/>
                    </w:rPr>
                    <w:t>：</w:t>
                  </w:r>
                  <w:r>
                    <w:rPr>
                      <w:rFonts w:hint="eastAsia"/>
                      <w:lang w:eastAsia="zh-CN"/>
                    </w:rPr>
                    <w:t>计划生育服务中心、村镇建设服务中心、农业服务中心、文化服务中心、</w:t>
                  </w: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pStyle w:val="4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</w:p>
                <w:p>
                  <w:pPr>
                    <w:pStyle w:val="3"/>
                    <w:bidi w:val="0"/>
                    <w:rPr>
                      <w:rFonts w:hint="eastAsia"/>
                      <w:lang w:val="en-US" w:eastAsia="zh-CN"/>
                    </w:rPr>
                  </w:pP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1354.44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55.7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12.96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249.48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1250.08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975.33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102.8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975.33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90.5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349.75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32.4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487.47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45.2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138.12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12.8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102.8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102.8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基本建设支出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1078.13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1527.14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55.7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12.96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249.48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1250.08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万元。收支增加原因是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975.33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389.07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39.9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42.58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；卫生健康支出（类）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23.76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农林水支出（类）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475.4万元，占48.7%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；灾害防治及应急管理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25万元占2.6%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975.33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837.21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138.12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李大庄乡政府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年使用政府性基金预算拨款安排的支出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102.8万元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0.43万元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公务接待费与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2019年预算数相比减少0.43万元。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李大庄乡政府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975.33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837.21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138.12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李大庄乡政府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14.2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pict>
                      <v:shape id="_x0000_i1025" o:spt="75" alt="http://www.hnp.edu.cn/control/FCKeditor/editor/images/file/xls.gif" type="#_x0000_t75" style="height:13.5pt;width:13.5pt;" filled="f" o:preferrelative="t" stroked="f" coordsize="21600,21600">
                        <v:path/>
                        <v:fill on="f" focussize="0,0"/>
                        <v:stroke on="f" joinstyle="miter"/>
                        <v:imagedata r:id="rId4" o:title=""/>
                        <o:lock v:ext="edit" aspectratio="t"/>
                        <w10:wrap type="none"/>
                        <w10:anchorlock/>
                      </v:shape>
                    </w:pict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李大庄乡政府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  <w:object>
                      <v:shape id="_x0000_i1026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Office12.Excel.Template" ShapeID="_x0000_i1026" DrawAspect="Icon" ObjectID="_1468075725" r:id="rId5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91149D"/>
    <w:rsid w:val="0341384F"/>
    <w:rsid w:val="04320678"/>
    <w:rsid w:val="047A7E86"/>
    <w:rsid w:val="05D67CC5"/>
    <w:rsid w:val="06B61ED5"/>
    <w:rsid w:val="06F740F2"/>
    <w:rsid w:val="07235F10"/>
    <w:rsid w:val="080A5A54"/>
    <w:rsid w:val="094949A6"/>
    <w:rsid w:val="09CC3310"/>
    <w:rsid w:val="0A694710"/>
    <w:rsid w:val="0B8440F4"/>
    <w:rsid w:val="0C2A0E5E"/>
    <w:rsid w:val="0C4B6C6A"/>
    <w:rsid w:val="0D4F0873"/>
    <w:rsid w:val="0DA619D9"/>
    <w:rsid w:val="0E8729B0"/>
    <w:rsid w:val="0FB34FCD"/>
    <w:rsid w:val="126166B3"/>
    <w:rsid w:val="13674C9F"/>
    <w:rsid w:val="150378CE"/>
    <w:rsid w:val="15B15DE9"/>
    <w:rsid w:val="162C3125"/>
    <w:rsid w:val="164D2E6A"/>
    <w:rsid w:val="18064759"/>
    <w:rsid w:val="181A4E3A"/>
    <w:rsid w:val="188C2EC6"/>
    <w:rsid w:val="189702E5"/>
    <w:rsid w:val="198C7FB6"/>
    <w:rsid w:val="19FD6B42"/>
    <w:rsid w:val="1A153890"/>
    <w:rsid w:val="1AF8275D"/>
    <w:rsid w:val="1B0A1EC6"/>
    <w:rsid w:val="1B5A08D2"/>
    <w:rsid w:val="1BAE0F66"/>
    <w:rsid w:val="1CFC075E"/>
    <w:rsid w:val="1E260365"/>
    <w:rsid w:val="1EB74334"/>
    <w:rsid w:val="1F5D52A0"/>
    <w:rsid w:val="200B18AB"/>
    <w:rsid w:val="205E275F"/>
    <w:rsid w:val="20B45207"/>
    <w:rsid w:val="20EB54EB"/>
    <w:rsid w:val="21266FC2"/>
    <w:rsid w:val="21552E08"/>
    <w:rsid w:val="237C0FEC"/>
    <w:rsid w:val="245621A9"/>
    <w:rsid w:val="25ED6C74"/>
    <w:rsid w:val="25F928FC"/>
    <w:rsid w:val="25FE0E02"/>
    <w:rsid w:val="26F624CC"/>
    <w:rsid w:val="28376452"/>
    <w:rsid w:val="286B2865"/>
    <w:rsid w:val="287C1F79"/>
    <w:rsid w:val="288808FC"/>
    <w:rsid w:val="29851BD5"/>
    <w:rsid w:val="2A0D4EAE"/>
    <w:rsid w:val="2B263D8D"/>
    <w:rsid w:val="2B692E37"/>
    <w:rsid w:val="2B9B782D"/>
    <w:rsid w:val="2C08722C"/>
    <w:rsid w:val="2CB810A2"/>
    <w:rsid w:val="2D14626D"/>
    <w:rsid w:val="2D3A0218"/>
    <w:rsid w:val="2DE40485"/>
    <w:rsid w:val="2FB90B83"/>
    <w:rsid w:val="315A3FF1"/>
    <w:rsid w:val="315C77A5"/>
    <w:rsid w:val="320731A1"/>
    <w:rsid w:val="33924D63"/>
    <w:rsid w:val="33D5324F"/>
    <w:rsid w:val="33FF0E32"/>
    <w:rsid w:val="35410C4E"/>
    <w:rsid w:val="3593589F"/>
    <w:rsid w:val="35C43931"/>
    <w:rsid w:val="35C76EB8"/>
    <w:rsid w:val="361D53B8"/>
    <w:rsid w:val="365D094D"/>
    <w:rsid w:val="36B65C9F"/>
    <w:rsid w:val="37DB6A27"/>
    <w:rsid w:val="37DC6994"/>
    <w:rsid w:val="393B18C0"/>
    <w:rsid w:val="394E4438"/>
    <w:rsid w:val="3A183E90"/>
    <w:rsid w:val="3A8922C9"/>
    <w:rsid w:val="3AFD60E3"/>
    <w:rsid w:val="3CD5253D"/>
    <w:rsid w:val="3D717036"/>
    <w:rsid w:val="3E2F5831"/>
    <w:rsid w:val="3EF80CF4"/>
    <w:rsid w:val="3F4F31C0"/>
    <w:rsid w:val="3F6C0B81"/>
    <w:rsid w:val="3F8A30A9"/>
    <w:rsid w:val="3FFB482D"/>
    <w:rsid w:val="408514F8"/>
    <w:rsid w:val="408B46E1"/>
    <w:rsid w:val="41221875"/>
    <w:rsid w:val="414D6DC2"/>
    <w:rsid w:val="41BD6C30"/>
    <w:rsid w:val="41FA132C"/>
    <w:rsid w:val="420D2C44"/>
    <w:rsid w:val="42706261"/>
    <w:rsid w:val="44515609"/>
    <w:rsid w:val="450C7016"/>
    <w:rsid w:val="45BA05DE"/>
    <w:rsid w:val="466C7E7F"/>
    <w:rsid w:val="46CB27D7"/>
    <w:rsid w:val="47320830"/>
    <w:rsid w:val="475F2162"/>
    <w:rsid w:val="48A165C1"/>
    <w:rsid w:val="497D4372"/>
    <w:rsid w:val="4ABF574B"/>
    <w:rsid w:val="4AFE3936"/>
    <w:rsid w:val="4B8A5948"/>
    <w:rsid w:val="4DB74BEC"/>
    <w:rsid w:val="4E115458"/>
    <w:rsid w:val="4E4A6145"/>
    <w:rsid w:val="4EC56F6F"/>
    <w:rsid w:val="50182BEF"/>
    <w:rsid w:val="50FB7477"/>
    <w:rsid w:val="51940FB7"/>
    <w:rsid w:val="52037250"/>
    <w:rsid w:val="521A277E"/>
    <w:rsid w:val="54CD506D"/>
    <w:rsid w:val="557E2964"/>
    <w:rsid w:val="55D742CA"/>
    <w:rsid w:val="56956791"/>
    <w:rsid w:val="56C36B06"/>
    <w:rsid w:val="56C73E38"/>
    <w:rsid w:val="579E7AA9"/>
    <w:rsid w:val="58155080"/>
    <w:rsid w:val="597902CA"/>
    <w:rsid w:val="59ED2499"/>
    <w:rsid w:val="5AA07DB1"/>
    <w:rsid w:val="5ACD7399"/>
    <w:rsid w:val="5D49270B"/>
    <w:rsid w:val="5E2E7658"/>
    <w:rsid w:val="5E53502F"/>
    <w:rsid w:val="5E654E0E"/>
    <w:rsid w:val="5EEE7A77"/>
    <w:rsid w:val="5F1D3FBD"/>
    <w:rsid w:val="60485843"/>
    <w:rsid w:val="60746DBC"/>
    <w:rsid w:val="6164438C"/>
    <w:rsid w:val="61F53FAE"/>
    <w:rsid w:val="625551F0"/>
    <w:rsid w:val="63765575"/>
    <w:rsid w:val="662962A3"/>
    <w:rsid w:val="67020A6C"/>
    <w:rsid w:val="671B3683"/>
    <w:rsid w:val="67EC7772"/>
    <w:rsid w:val="680330A8"/>
    <w:rsid w:val="682002C3"/>
    <w:rsid w:val="68B562ED"/>
    <w:rsid w:val="6B77142F"/>
    <w:rsid w:val="6BD8632C"/>
    <w:rsid w:val="6DE41AEB"/>
    <w:rsid w:val="70235539"/>
    <w:rsid w:val="70664F84"/>
    <w:rsid w:val="739D4829"/>
    <w:rsid w:val="73F4577B"/>
    <w:rsid w:val="745D2835"/>
    <w:rsid w:val="74D27092"/>
    <w:rsid w:val="752E3B89"/>
    <w:rsid w:val="753331D2"/>
    <w:rsid w:val="7538437F"/>
    <w:rsid w:val="76FC2228"/>
    <w:rsid w:val="770A1BD0"/>
    <w:rsid w:val="772801BB"/>
    <w:rsid w:val="779724C7"/>
    <w:rsid w:val="77E06CA8"/>
    <w:rsid w:val="78ED501A"/>
    <w:rsid w:val="794518C6"/>
    <w:rsid w:val="79726C19"/>
    <w:rsid w:val="79D0389F"/>
    <w:rsid w:val="7C826A73"/>
    <w:rsid w:val="7CB3222D"/>
    <w:rsid w:val="7D0A6673"/>
    <w:rsid w:val="7D2C060E"/>
    <w:rsid w:val="7D69780E"/>
    <w:rsid w:val="7E727B4D"/>
    <w:rsid w:val="7EA17845"/>
    <w:rsid w:val="7ED2074A"/>
    <w:rsid w:val="7EEB3FC4"/>
    <w:rsid w:val="7EF813EF"/>
    <w:rsid w:val="7F33781C"/>
    <w:rsid w:val="7F4A24A6"/>
    <w:rsid w:val="7FBA62F5"/>
    <w:rsid w:val="7FD4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semiHidden="0" w:name="heading 4" w:locked="1"/>
    <w:lsdException w:qFormat="1" w:uiPriority="9" w:semiHidden="0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3">
    <w:name w:val="heading 5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9">
    <w:name w:val="Default Paragraph Font"/>
    <w:semiHidden/>
    <w:qFormat/>
    <w:uiPriority w:val="99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3"/>
    <w:qFormat/>
    <w:uiPriority w:val="99"/>
    <w:rPr>
      <w:rFonts w:eastAsia="仿宋_GB2312"/>
      <w:sz w:val="28"/>
    </w:rPr>
  </w:style>
  <w:style w:type="paragraph" w:styleId="5">
    <w:name w:val="Balloon Text"/>
    <w:basedOn w:val="1"/>
    <w:link w:val="10"/>
    <w:qFormat/>
    <w:uiPriority w:val="99"/>
    <w:rPr>
      <w:sz w:val="18"/>
      <w:szCs w:val="18"/>
    </w:rPr>
  </w:style>
  <w:style w:type="paragraph" w:styleId="6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Balloon Text Char"/>
    <w:basedOn w:val="9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Footer Char"/>
    <w:basedOn w:val="9"/>
    <w:link w:val="6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Header Char"/>
    <w:basedOn w:val="9"/>
    <w:link w:val="7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Body Text Char"/>
    <w:basedOn w:val="9"/>
    <w:link w:val="4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304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Administrator</cp:lastModifiedBy>
  <cp:lastPrinted>2020-06-10T04:42:00Z</cp:lastPrinted>
  <dcterms:modified xsi:type="dcterms:W3CDTF">2020-06-17T08:43:56Z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