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箕子台</w:t>
      </w:r>
      <w:r>
        <w:rPr>
          <w:rFonts w:hint="eastAsia" w:ascii="仿宋" w:hAnsi="仿宋" w:eastAsia="仿宋"/>
          <w:b/>
          <w:sz w:val="52"/>
          <w:szCs w:val="52"/>
          <w:lang w:eastAsia="zh-CN"/>
        </w:rPr>
        <w:t>办事处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</w:pPr>
          </w:p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办事处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keepNext w:val="0"/>
                    <w:keepLines w:val="0"/>
                    <w:numPr>
                      <w:ilvl w:val="0"/>
                      <w:numId w:val="1"/>
                    </w:numPr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eastAsia"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办事处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</w:t>
                  </w:r>
                </w:p>
                <w:p>
                  <w:pPr>
                    <w:keepNext w:val="0"/>
                    <w:keepLines w:val="0"/>
                    <w:numPr>
                      <w:ilvl w:val="0"/>
                      <w:numId w:val="2"/>
                    </w:numPr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概况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42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人，其中：行政人员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11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人，事业人员28人，退休人员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39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财政基本建设支出，负责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before="0" w:beforeAutospacing="0" w:after="0" w:afterAutospacing="0" w:line="315" w:lineRule="atLeast"/>
                    <w:ind w:left="0" w:right="0" w:firstLine="640" w:firstLineChars="200"/>
                    <w:jc w:val="left"/>
                    <w:rPr>
                      <w:rFonts w:hint="eastAsia" w:ascii="黑体" w:hAnsi="黑体" w:eastAsia="黑体" w:cs="黑体"/>
                      <w:b w:val="0"/>
                      <w:bCs w:val="0"/>
                      <w:sz w:val="24"/>
                    </w:rPr>
                  </w:pP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</w:rPr>
                    <w:t>二、</w:t>
                  </w: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  <w:lang w:eastAsia="zh-CN"/>
                    </w:rPr>
                    <w:t>娲城街道办事处</w:t>
                  </w: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</w:rPr>
                    <w:t>预算单位构成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娲城办事处部门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包括办事处本级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和办事处属事业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单位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1、办事处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2、人员构成情况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42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人，其中：行政人员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11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人，事业人员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31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人，退休人员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39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2831" w:firstLineChars="641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582.5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减少28.01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响应中央号召减少开支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567.22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/>
                    <w:ind w:left="0" w:right="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箕子台办事处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567.22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37.88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247.8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43.69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189.79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33.46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129.64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22.86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930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62.12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930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响应中央号召，继续加大项目资金投入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减少582.5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减少28.01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30.68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7.74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20.73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641.64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响应中央号召减少开支。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330.68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22.09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社会保障和就业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31.78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2.12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卫生健康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1.31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城乡社区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62.12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农林水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155.75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住房保障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0.96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灾害防治及应急管理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1497.22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437.58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129.64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年没有使用政府性基金预算拨款安排的支出。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减少10%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持平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567.22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437.59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129.64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箕子台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办事处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14.2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drawing>
                      <wp:inline distT="0" distB="0" distL="114300" distR="114300">
                        <wp:extent cx="171450" cy="171450"/>
                        <wp:effectExtent l="0" t="0" r="0" b="0"/>
                        <wp:docPr id="1" name="图片 1" descr="http://www.hnp.edu.cn/control/FCKeditor/editor/images/file/xls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图片 1" descr="http://www.hnp.edu.cn/control/FCKeditor/editor/images/file/xls.gif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145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  <w:object>
                      <v:shape id="_x0000_i1025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Office12.Excel.Template" ShapeID="_x0000_i1025" DrawAspect="Icon" ObjectID="_1468075725" r:id="rId5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8ED12F"/>
    <w:multiLevelType w:val="singleLevel"/>
    <w:tmpl w:val="CF8ED12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DAFEAF7"/>
    <w:multiLevelType w:val="singleLevel"/>
    <w:tmpl w:val="EDAFEAF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09933124"/>
    <w:rsid w:val="10410C48"/>
    <w:rsid w:val="126166B3"/>
    <w:rsid w:val="150378CE"/>
    <w:rsid w:val="164D2E6A"/>
    <w:rsid w:val="188C2EC6"/>
    <w:rsid w:val="1B5A08D2"/>
    <w:rsid w:val="1E260365"/>
    <w:rsid w:val="210146EC"/>
    <w:rsid w:val="2428389C"/>
    <w:rsid w:val="27F55C4F"/>
    <w:rsid w:val="286B2865"/>
    <w:rsid w:val="288808FC"/>
    <w:rsid w:val="2A0D4EAE"/>
    <w:rsid w:val="2C08722C"/>
    <w:rsid w:val="2D3A0218"/>
    <w:rsid w:val="315C77A5"/>
    <w:rsid w:val="321627A9"/>
    <w:rsid w:val="35410C4E"/>
    <w:rsid w:val="365D094D"/>
    <w:rsid w:val="375E7955"/>
    <w:rsid w:val="3F4F31C0"/>
    <w:rsid w:val="41221875"/>
    <w:rsid w:val="414D6DC2"/>
    <w:rsid w:val="41FA132C"/>
    <w:rsid w:val="42706261"/>
    <w:rsid w:val="48A165C1"/>
    <w:rsid w:val="4E115458"/>
    <w:rsid w:val="51940FB7"/>
    <w:rsid w:val="59BF315C"/>
    <w:rsid w:val="59ED2499"/>
    <w:rsid w:val="5AA07DB1"/>
    <w:rsid w:val="5ACD7399"/>
    <w:rsid w:val="5D3A2E7B"/>
    <w:rsid w:val="5E53502F"/>
    <w:rsid w:val="5EEE7A77"/>
    <w:rsid w:val="60485843"/>
    <w:rsid w:val="632978AD"/>
    <w:rsid w:val="662962A3"/>
    <w:rsid w:val="7276092E"/>
    <w:rsid w:val="74766599"/>
    <w:rsid w:val="7538437F"/>
    <w:rsid w:val="79726C19"/>
    <w:rsid w:val="7D0A6673"/>
    <w:rsid w:val="7D69780E"/>
    <w:rsid w:val="7E3429F2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Balloon Text Char"/>
    <w:basedOn w:val="7"/>
    <w:link w:val="3"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Footer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Header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Body Text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Administrator</cp:lastModifiedBy>
  <cp:lastPrinted>2017-07-07T02:35:00Z</cp:lastPrinted>
  <dcterms:modified xsi:type="dcterms:W3CDTF">2020-06-17T08:43:33Z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