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jc w:val="both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  <w:lang w:eastAsia="zh-CN"/>
        </w:rPr>
        <w:t>华泰街道办事处</w:t>
      </w:r>
      <w:r>
        <w:rPr>
          <w:rFonts w:hint="eastAsia" w:ascii="仿宋" w:hAnsi="仿宋" w:eastAsia="仿宋"/>
          <w:b/>
          <w:sz w:val="52"/>
          <w:szCs w:val="52"/>
        </w:rPr>
        <w:t>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rFonts w:hint="default" w:eastAsia="宋体"/>
          <w:sz w:val="52"/>
          <w:szCs w:val="5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</w:t>
      </w:r>
      <w:r>
        <w:rPr>
          <w:rFonts w:hint="eastAsia"/>
          <w:b/>
          <w:bCs/>
          <w:sz w:val="44"/>
          <w:szCs w:val="44"/>
          <w:lang w:val="en-US" w:eastAsia="zh-CN"/>
        </w:rPr>
        <w:t>二零二零年六月</w:t>
      </w:r>
    </w:p>
    <w:p/>
    <w:p/>
    <w:p/>
    <w:p/>
    <w:p/>
    <w:p/>
    <w:p/>
    <w:p/>
    <w:p/>
    <w:p/>
    <w:p/>
    <w:p/>
    <w:p/>
    <w:tbl>
      <w:tblPr>
        <w:tblStyle w:val="8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rPr>
          <w:tblCellSpacing w:w="0" w:type="dxa"/>
        </w:trPr>
        <w:tc>
          <w:tcPr>
            <w:tcW w:w="8306" w:type="dxa"/>
          </w:tcPr>
          <w:p/>
          <w:tbl>
            <w:tblPr>
              <w:tblStyle w:val="8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31680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b/>
                      <w:spacing w:val="-119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 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八、政府性基金预算支出表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职责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shd w:val="clear" w:color="auto" w:fill="FFFFFF"/>
                    <w:spacing w:line="594" w:lineRule="exact"/>
                    <w:ind w:firstLine="480" w:firstLineChars="15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共有编制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人，其中：行政编制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人，事业编制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人。目前，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大王庄乡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在职人员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人，离休人员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退休人员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遗嘱人员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15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</w:t>
                  </w:r>
                </w:p>
                <w:p>
                  <w:pPr>
                    <w:spacing w:line="360" w:lineRule="auto"/>
                    <w:jc w:val="left"/>
                    <w:rPr>
                      <w:rFonts w:hint="default" w:ascii="仿宋" w:hAnsi="仿宋" w:eastAsia="仿宋" w:cs="仿宋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财政税收的发展战略、中长期规划、改革方案及有关政策；参与制定各项宏观经济政策；提出运用财税政策实施宏观调控和综合平衡社会财力的建议。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财政、国有资产管理、财务、会计管理的地方性法规和行政规章草案并组织实施；组织参加县政府债务的谈判与磋商，并草签有关协议。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编制年度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级预决算草案并组织实施；受县政府委托，向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人民代表大会报告全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预算及其执行情况，向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人大常委会报告决算；管理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级各项财政收入、预算外资金和财政专户；管理有关县级政府性基金；会同有关部门办理行政事业性收费、政府性基金立项、审批及申报工作。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根据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级预算安排，确定财政税收收入计划；在国家规定的权限内，提出对全县财政影响较大的临时特案减免税的建议。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级财政公共支出；拟定和执行政府采购政策；制定需要全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统一规定的开支标准和管理办法；监督执行《行政单位财务规则》和《事业单位财务规则》。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负责行政、事业单位国有资产管理工作。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7.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8.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财税管理工作；指导全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乡镇财政建设工作。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9.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基本建设财务制度，管理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级财政基本建设支出，负责小城镇建设资金与财务管理。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10.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拟定和执行国家社会保障资金的财务管理制度，管理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级财政社会保障支出；组织实施对社会保障资金使用的财政监督。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11.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执行国家国内、国外债务管理的方针政策和国债发行计划；拟定地方性有关政策及配套办法，组织参加政府外债的谈判与磋商，管理政府债务。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12.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参与全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住房制度和土地使用制度改革，拟定并监督执行住房资金、国有土地出让金收益财务管理、会计核算办法，指导监督有关部门管理住房资金。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13.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管理全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会计工作，监督执行会计规章制度、《企业会计准则》，监督执行政府总预算、行政和事业单位及分行业的会计制度；指导和监督注册会计师和会计师事务所的业务；指导和管理社会审计。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14.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监督财税方针政策、法律法规、行政规章的执行情况；检查反映财政收支管理中的重大问题；提出加强财政管理的政策建议；负责对经中介机构审计的国有企业年度会计报表的核查工作。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>15.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制定全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财政科学研究、教育规划，组织财政人员培训；负责财政信息和财政宣传工作。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  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480" w:firstLineChars="15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16.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承办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办事处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交办的其他事项。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  <w:t>二、部门预算单位构成。</w:t>
                  </w:r>
                </w:p>
                <w:p>
                  <w:pPr>
                    <w:pStyle w:val="3"/>
                    <w:bidi w:val="0"/>
                    <w:ind w:firstLine="643" w:firstLineChars="200"/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部门预算包括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  <w:lang w:eastAsia="zh-CN"/>
                    </w:rPr>
                    <w:t>行政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预算和事业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  <w:t>单位预算。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共设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：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行政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单位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个、事业单位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4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</w:t>
                  </w:r>
                  <w:r>
                    <w:rPr>
                      <w:rFonts w:hint="eastAsia"/>
                    </w:rPr>
                    <w:t>：</w:t>
                  </w:r>
                  <w:r>
                    <w:rPr>
                      <w:rFonts w:hint="eastAsia"/>
                      <w:lang w:eastAsia="zh-CN"/>
                    </w:rPr>
                    <w:t>计划生育服务中心、村镇建设服务中心、农业服务中心、文化服务中心、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本预算为汇总预算，纳入本部门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年度部门预算编报范围的预算单位名单如下：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_GB2312" w:hAnsi="仿宋_GB2312" w:eastAsia="仿宋_GB2312" w:cs="仿宋_GB2312"/>
                      <w:spacing w:val="-3"/>
                      <w:sz w:val="32"/>
                      <w:szCs w:val="32"/>
                      <w:lang w:val="en-US" w:eastAsia="zh-CN"/>
                    </w:rPr>
                    <w:t>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            </w:r>
                </w:p>
                <w:p>
                  <w:pPr>
                    <w:pStyle w:val="4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</w:pPr>
                </w:p>
                <w:p>
                  <w:pPr>
                    <w:pStyle w:val="3"/>
                    <w:bidi w:val="0"/>
                    <w:rPr>
                      <w:rFonts w:hint="eastAsia"/>
                      <w:lang w:val="en-US" w:eastAsia="zh-CN"/>
                    </w:rPr>
                  </w:pPr>
                </w:p>
                <w:p>
                  <w:pPr>
                    <w:widowControl/>
                    <w:spacing w:line="315" w:lineRule="atLeast"/>
                    <w:ind w:firstLine="2831" w:firstLineChars="641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说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 xml:space="preserve">   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686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686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764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52.6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政府投资项目、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扶贫项目减少。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686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612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万元；政府性基金收入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ind w:firstLine="640" w:firstLineChars="20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686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612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89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248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40.52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236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38.5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128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20.9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11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100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基本建设支出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大王庄乡政府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686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686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764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52.6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减少的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扶贫项目减少。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</w:t>
                  </w:r>
                  <w:bookmarkStart w:id="0" w:name="_GoBack"/>
                  <w:bookmarkEnd w:id="0"/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明</w:t>
                  </w:r>
                </w:p>
                <w:p>
                  <w:pPr>
                    <w:widowControl/>
                    <w:spacing w:line="360" w:lineRule="auto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612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327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53.43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；其他财政事务支出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226.3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36.97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；其他社会保障和就业支出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31.3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5.1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13.18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2.15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14.3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2.35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612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483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ind w:firstLine="643" w:firstLineChars="20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年使用政府性基金预算拨款安排的支出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b w:val="0"/>
                      <w:bCs w:val="0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相等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大王庄乡政府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612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483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hint="default" w:ascii="仿宋" w:hAnsi="仿宋" w:eastAsia="仿宋" w:cs="仿宋"/>
                      <w:sz w:val="32"/>
                      <w:lang w:val="en-US" w:eastAsia="zh-CN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万元，其中：政府采购货物预算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万元、政府采购工程预算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万元、政府采购服务预算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（三）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12.6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台（套）。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（四）、重点绩效评价结果等预算绩效情况说明。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default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万元，用于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0（当年没有重点项目支出的单位，请写本单位2020年度未安排重点项目支出资金，所以未开展绩效评价工作。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ind w:firstLine="1749" w:firstLineChars="396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pict>
                      <v:shape id="_x0000_i1025" o:spt="75" alt="http://www.hnp.edu.cn/control/FCKeditor/editor/images/file/xls.gif" type="#_x0000_t75" style="height:13.5pt;width:13.5pt;" filled="f" o:preferrelative="t" stroked="f" coordsize="21600,21600">
                        <v:path/>
                        <v:fill on="f" focussize="0,0"/>
                        <v:stroke on="f" joinstyle="miter"/>
                        <v:imagedata r:id="rId4" o:title=""/>
                        <o:lock v:ext="edit" aspectratio="t"/>
                        <w10:wrap type="none"/>
                        <w10:anchorlock/>
                      </v:shape>
                    </w:pict>
                  </w:r>
                  <w:r>
                    <w:fldChar w:fldCharType="begin"/>
                  </w:r>
                  <w:r>
                    <w:instrText xml:space="preserve"> HYPERLINK "http://www.hnp.edu.cn/picture/article/1/15/7c/b4fd66534e2294163b81f420b94c/4de1a7c4-a1d0-4304-9789-4ab6fb4d0e3d.xls" \t "_blank" </w:instrText>
                  </w:r>
                  <w:r>
                    <w:fldChar w:fldCharType="separate"/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附表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华泰街道办事处</w:t>
                  </w:r>
                  <w:r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部门预算公开表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t>.xls</w:t>
                  </w:r>
                  <w:r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  <w:fldChar w:fldCharType="end"/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hint="eastAsia" w:ascii="宋体" w:eastAsia="宋体" w:cs="宋体"/>
                <w:color w:val="113F95"/>
                <w:kern w:val="0"/>
                <w:sz w:val="18"/>
                <w:szCs w:val="18"/>
                <w:lang w:eastAsia="zh-CN"/>
              </w:rPr>
            </w:pPr>
            <w:r>
              <w:rPr>
                <w:rFonts w:hint="eastAsia" w:ascii="宋体" w:eastAsia="宋体" w:cs="宋体"/>
                <w:color w:val="113F95"/>
                <w:kern w:val="0"/>
                <w:sz w:val="18"/>
                <w:szCs w:val="18"/>
                <w:lang w:eastAsia="zh-CN"/>
              </w:rPr>
              <w:object>
                <v:shape id="_x0000_i1026" o:spt="75" type="#_x0000_t75" style="height:66pt;width:72.75pt;" o:ole="t" filled="f" o:preferrelative="t" stroked="f" coordsize="21600,21600">
                  <v:path/>
                  <v:fill on="f" focussize="0,0"/>
                  <v:stroke on="f"/>
                  <v:imagedata r:id="rId6" o:title=""/>
                  <o:lock v:ext="edit" aspectratio="t"/>
                  <w10:wrap type="none"/>
                  <w10:anchorlock/>
                </v:shape>
                <o:OLEObject Type="Embed" ProgID="Office12.Excel.Template" ShapeID="_x0000_i1026" DrawAspect="Icon" ObjectID="_1468075725" r:id="rId5">
                  <o:LockedField>false</o:LockedField>
                </o:OLEObject>
              </w:objec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E02B5"/>
    <w:rsid w:val="001F41BB"/>
    <w:rsid w:val="00204691"/>
    <w:rsid w:val="00214A3E"/>
    <w:rsid w:val="00292606"/>
    <w:rsid w:val="00332A05"/>
    <w:rsid w:val="00344DBB"/>
    <w:rsid w:val="003F3A7E"/>
    <w:rsid w:val="00460799"/>
    <w:rsid w:val="00463EE4"/>
    <w:rsid w:val="00494708"/>
    <w:rsid w:val="004B0DFE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93BCC"/>
    <w:rsid w:val="006E552F"/>
    <w:rsid w:val="006F0A98"/>
    <w:rsid w:val="00727034"/>
    <w:rsid w:val="00755367"/>
    <w:rsid w:val="00821342"/>
    <w:rsid w:val="0084717D"/>
    <w:rsid w:val="008605B3"/>
    <w:rsid w:val="0086639E"/>
    <w:rsid w:val="008765DB"/>
    <w:rsid w:val="008A7E83"/>
    <w:rsid w:val="008B7163"/>
    <w:rsid w:val="00910D73"/>
    <w:rsid w:val="00A00397"/>
    <w:rsid w:val="00A67757"/>
    <w:rsid w:val="00AA20FA"/>
    <w:rsid w:val="00AD40D2"/>
    <w:rsid w:val="00AD552D"/>
    <w:rsid w:val="00B209DA"/>
    <w:rsid w:val="00B663E1"/>
    <w:rsid w:val="00C05B32"/>
    <w:rsid w:val="00C23A11"/>
    <w:rsid w:val="00C77FC8"/>
    <w:rsid w:val="00CA3C36"/>
    <w:rsid w:val="00CD621B"/>
    <w:rsid w:val="00CE0EF9"/>
    <w:rsid w:val="00D25EA5"/>
    <w:rsid w:val="00D86A69"/>
    <w:rsid w:val="00DA447D"/>
    <w:rsid w:val="00DB7CA9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191149D"/>
    <w:rsid w:val="0341384F"/>
    <w:rsid w:val="04320678"/>
    <w:rsid w:val="047A7E86"/>
    <w:rsid w:val="057735DB"/>
    <w:rsid w:val="05D67CC5"/>
    <w:rsid w:val="06B61ED5"/>
    <w:rsid w:val="06F740F2"/>
    <w:rsid w:val="07235F10"/>
    <w:rsid w:val="080A5A54"/>
    <w:rsid w:val="094949A6"/>
    <w:rsid w:val="09CC3310"/>
    <w:rsid w:val="0A694710"/>
    <w:rsid w:val="0B8440F4"/>
    <w:rsid w:val="0C2A0E5E"/>
    <w:rsid w:val="0C4B6C6A"/>
    <w:rsid w:val="0D4F0873"/>
    <w:rsid w:val="0DA619D9"/>
    <w:rsid w:val="0E8729B0"/>
    <w:rsid w:val="0FB34FCD"/>
    <w:rsid w:val="104F45DC"/>
    <w:rsid w:val="126166B3"/>
    <w:rsid w:val="13674C9F"/>
    <w:rsid w:val="150378CE"/>
    <w:rsid w:val="15B15DE9"/>
    <w:rsid w:val="162C3125"/>
    <w:rsid w:val="164D2E6A"/>
    <w:rsid w:val="18064759"/>
    <w:rsid w:val="181A4E3A"/>
    <w:rsid w:val="184A1D8F"/>
    <w:rsid w:val="18870D80"/>
    <w:rsid w:val="188C2EC6"/>
    <w:rsid w:val="189702E5"/>
    <w:rsid w:val="198C7FB6"/>
    <w:rsid w:val="19FD6B42"/>
    <w:rsid w:val="1A153890"/>
    <w:rsid w:val="1AF8275D"/>
    <w:rsid w:val="1B0A1EC6"/>
    <w:rsid w:val="1B5A08D2"/>
    <w:rsid w:val="1BAE0F66"/>
    <w:rsid w:val="1CFC075E"/>
    <w:rsid w:val="1E260365"/>
    <w:rsid w:val="1EB74334"/>
    <w:rsid w:val="1F5D52A0"/>
    <w:rsid w:val="200B18AB"/>
    <w:rsid w:val="205E275F"/>
    <w:rsid w:val="20B45207"/>
    <w:rsid w:val="20EB54EB"/>
    <w:rsid w:val="21266FC2"/>
    <w:rsid w:val="21552E08"/>
    <w:rsid w:val="21A052FA"/>
    <w:rsid w:val="237C0FEC"/>
    <w:rsid w:val="245621A9"/>
    <w:rsid w:val="25ED6C74"/>
    <w:rsid w:val="25F928FC"/>
    <w:rsid w:val="25FE0E02"/>
    <w:rsid w:val="26F624CC"/>
    <w:rsid w:val="280346B1"/>
    <w:rsid w:val="28376452"/>
    <w:rsid w:val="286B2865"/>
    <w:rsid w:val="287C1F79"/>
    <w:rsid w:val="288808FC"/>
    <w:rsid w:val="29851BD5"/>
    <w:rsid w:val="2A0D4EAE"/>
    <w:rsid w:val="2A311C53"/>
    <w:rsid w:val="2B263D8D"/>
    <w:rsid w:val="2B692E37"/>
    <w:rsid w:val="2B9B782D"/>
    <w:rsid w:val="2C08722C"/>
    <w:rsid w:val="2CB810A2"/>
    <w:rsid w:val="2D14626D"/>
    <w:rsid w:val="2D3A0218"/>
    <w:rsid w:val="2DE40485"/>
    <w:rsid w:val="310143E3"/>
    <w:rsid w:val="315A3FF1"/>
    <w:rsid w:val="315C77A5"/>
    <w:rsid w:val="33924D63"/>
    <w:rsid w:val="33D5324F"/>
    <w:rsid w:val="33FF0E32"/>
    <w:rsid w:val="34595802"/>
    <w:rsid w:val="35410C4E"/>
    <w:rsid w:val="3593589F"/>
    <w:rsid w:val="35C43931"/>
    <w:rsid w:val="35C76EB8"/>
    <w:rsid w:val="361D53B8"/>
    <w:rsid w:val="365D094D"/>
    <w:rsid w:val="36B65C9F"/>
    <w:rsid w:val="37DB6A27"/>
    <w:rsid w:val="37DC6994"/>
    <w:rsid w:val="38D64E18"/>
    <w:rsid w:val="393B18C0"/>
    <w:rsid w:val="394E4438"/>
    <w:rsid w:val="3A183E90"/>
    <w:rsid w:val="3A8922C9"/>
    <w:rsid w:val="3AFD60E3"/>
    <w:rsid w:val="3CD5253D"/>
    <w:rsid w:val="3D717036"/>
    <w:rsid w:val="3E2F5831"/>
    <w:rsid w:val="3EF80CF4"/>
    <w:rsid w:val="3F4F31C0"/>
    <w:rsid w:val="3F6C0B81"/>
    <w:rsid w:val="3F8A30A9"/>
    <w:rsid w:val="3FFB482D"/>
    <w:rsid w:val="408514F8"/>
    <w:rsid w:val="408B46E1"/>
    <w:rsid w:val="41221875"/>
    <w:rsid w:val="414D6DC2"/>
    <w:rsid w:val="41BD6C30"/>
    <w:rsid w:val="41FA132C"/>
    <w:rsid w:val="420D2C44"/>
    <w:rsid w:val="42706261"/>
    <w:rsid w:val="427F51F4"/>
    <w:rsid w:val="44515609"/>
    <w:rsid w:val="450C7016"/>
    <w:rsid w:val="45BA05DE"/>
    <w:rsid w:val="466C7E7F"/>
    <w:rsid w:val="46CB27D7"/>
    <w:rsid w:val="47320830"/>
    <w:rsid w:val="475F2162"/>
    <w:rsid w:val="48A165C1"/>
    <w:rsid w:val="497D4372"/>
    <w:rsid w:val="4ABF574B"/>
    <w:rsid w:val="4AFE3936"/>
    <w:rsid w:val="4B8A5948"/>
    <w:rsid w:val="4CA05BA7"/>
    <w:rsid w:val="4DB74BEC"/>
    <w:rsid w:val="4E115458"/>
    <w:rsid w:val="4E4A6145"/>
    <w:rsid w:val="4EC56F6F"/>
    <w:rsid w:val="50182BEF"/>
    <w:rsid w:val="50FB7477"/>
    <w:rsid w:val="51940FB7"/>
    <w:rsid w:val="52037250"/>
    <w:rsid w:val="521A277E"/>
    <w:rsid w:val="522C75DD"/>
    <w:rsid w:val="54CD506D"/>
    <w:rsid w:val="557E2964"/>
    <w:rsid w:val="55D742CA"/>
    <w:rsid w:val="56956791"/>
    <w:rsid w:val="56C36B06"/>
    <w:rsid w:val="56C73E38"/>
    <w:rsid w:val="579E7AA9"/>
    <w:rsid w:val="58155080"/>
    <w:rsid w:val="582C7270"/>
    <w:rsid w:val="597902CA"/>
    <w:rsid w:val="59ED2499"/>
    <w:rsid w:val="5AA07DB1"/>
    <w:rsid w:val="5ACD7399"/>
    <w:rsid w:val="5C2A03E3"/>
    <w:rsid w:val="5D49270B"/>
    <w:rsid w:val="5E2E7658"/>
    <w:rsid w:val="5E53502F"/>
    <w:rsid w:val="5E654E0E"/>
    <w:rsid w:val="5EEE7A77"/>
    <w:rsid w:val="5F1D3FBD"/>
    <w:rsid w:val="60485843"/>
    <w:rsid w:val="60746DBC"/>
    <w:rsid w:val="6164438C"/>
    <w:rsid w:val="61F53FAE"/>
    <w:rsid w:val="625551F0"/>
    <w:rsid w:val="63765575"/>
    <w:rsid w:val="662962A3"/>
    <w:rsid w:val="67020A6C"/>
    <w:rsid w:val="671B3683"/>
    <w:rsid w:val="67EC7772"/>
    <w:rsid w:val="680330A8"/>
    <w:rsid w:val="682002C3"/>
    <w:rsid w:val="68B562ED"/>
    <w:rsid w:val="6B155684"/>
    <w:rsid w:val="6BD8632C"/>
    <w:rsid w:val="6DE41AEB"/>
    <w:rsid w:val="6FD2116E"/>
    <w:rsid w:val="70235539"/>
    <w:rsid w:val="70664F84"/>
    <w:rsid w:val="723E3A29"/>
    <w:rsid w:val="739D4829"/>
    <w:rsid w:val="73F4577B"/>
    <w:rsid w:val="745D2835"/>
    <w:rsid w:val="74D27092"/>
    <w:rsid w:val="752E3B89"/>
    <w:rsid w:val="753331D2"/>
    <w:rsid w:val="7538437F"/>
    <w:rsid w:val="769234E8"/>
    <w:rsid w:val="76FC2228"/>
    <w:rsid w:val="770A1BD0"/>
    <w:rsid w:val="772801BB"/>
    <w:rsid w:val="779724C7"/>
    <w:rsid w:val="77E06CA8"/>
    <w:rsid w:val="78ED501A"/>
    <w:rsid w:val="794518C6"/>
    <w:rsid w:val="79726C19"/>
    <w:rsid w:val="79D0389F"/>
    <w:rsid w:val="7C826A73"/>
    <w:rsid w:val="7CB3222D"/>
    <w:rsid w:val="7D0A6673"/>
    <w:rsid w:val="7D2C060E"/>
    <w:rsid w:val="7D69780E"/>
    <w:rsid w:val="7E727B4D"/>
    <w:rsid w:val="7EA17845"/>
    <w:rsid w:val="7ED2074A"/>
    <w:rsid w:val="7EEB3FC4"/>
    <w:rsid w:val="7EF813EF"/>
    <w:rsid w:val="7F33781C"/>
    <w:rsid w:val="7F4A24A6"/>
    <w:rsid w:val="7FBA62F5"/>
    <w:rsid w:val="7FD41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semiHidden="0" w:name="heading 4" w:locked="1"/>
    <w:lsdException w:qFormat="1" w:uiPriority="9" w:semiHidden="0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nhideWhenUsed="0" w:uiPriority="99" w:name="Default Paragraph Font"/>
    <w:lsdException w:qFormat="1"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locked/>
    <w:uiPriority w:val="9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paragraph" w:styleId="3">
    <w:name w:val="heading 5"/>
    <w:basedOn w:val="1"/>
    <w:next w:val="1"/>
    <w:unhideWhenUsed/>
    <w:qFormat/>
    <w:locked/>
    <w:uiPriority w:val="9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character" w:default="1" w:styleId="9">
    <w:name w:val="Default Paragraph Font"/>
    <w:semiHidden/>
    <w:qFormat/>
    <w:uiPriority w:val="99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3"/>
    <w:qFormat/>
    <w:uiPriority w:val="99"/>
    <w:rPr>
      <w:rFonts w:eastAsia="仿宋_GB2312"/>
      <w:sz w:val="28"/>
    </w:rPr>
  </w:style>
  <w:style w:type="paragraph" w:styleId="5">
    <w:name w:val="Balloon Text"/>
    <w:basedOn w:val="1"/>
    <w:link w:val="10"/>
    <w:qFormat/>
    <w:uiPriority w:val="99"/>
    <w:rPr>
      <w:sz w:val="18"/>
      <w:szCs w:val="18"/>
    </w:rPr>
  </w:style>
  <w:style w:type="paragraph" w:styleId="6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Balloon Text Char"/>
    <w:basedOn w:val="9"/>
    <w:link w:val="5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Footer Char"/>
    <w:basedOn w:val="9"/>
    <w:link w:val="6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2">
    <w:name w:val="Header Char"/>
    <w:basedOn w:val="9"/>
    <w:link w:val="7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3">
    <w:name w:val="Body Text Char"/>
    <w:basedOn w:val="9"/>
    <w:link w:val="4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13</Pages>
  <Words>815</Words>
  <Characters>4646</Characters>
  <Lines>0</Lines>
  <Paragraphs>0</Paragraphs>
  <TotalTime>0</TotalTime>
  <ScaleCrop>false</ScaleCrop>
  <LinksUpToDate>false</LinksUpToDate>
  <CharactersWithSpaces>0</CharactersWithSpaces>
  <Application>WPS Office_11.1.0.9748_F1E327BC-269C-435d-A152-05C5408002CA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2017-07-05T00:41:00Z</dcterms:created>
  <dc:creator>微软用户</dc:creator>
  <cp:lastModifiedBy>戏谑</cp:lastModifiedBy>
  <cp:lastPrinted>2020-06-10T04:42:00Z</cp:lastPrinted>
  <dcterms:modified xsi:type="dcterms:W3CDTF">2020-06-18T00:35:36Z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2052-11.1.0.9748</vt:lpwstr>
  </property>
</Properties>
</file>